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F74" w:rsidRPr="00566612" w:rsidRDefault="00B52F74" w:rsidP="002762B2">
      <w:pPr>
        <w:tabs>
          <w:tab w:val="center" w:pos="1800"/>
          <w:tab w:val="center" w:pos="6300"/>
        </w:tabs>
        <w:spacing w:line="276" w:lineRule="auto"/>
        <w:ind w:left="-360"/>
        <w:jc w:val="center"/>
        <w:rPr>
          <w:rFonts w:ascii="Times New Roman" w:hAnsi="Times New Roman"/>
          <w:b/>
          <w:sz w:val="26"/>
          <w:szCs w:val="26"/>
        </w:rPr>
      </w:pPr>
      <w:r w:rsidRPr="00566612">
        <w:rPr>
          <w:b/>
          <w:sz w:val="32"/>
          <w:szCs w:val="26"/>
        </w:rPr>
        <w:t>K</w:t>
      </w:r>
      <w:r w:rsidRPr="00566612">
        <w:rPr>
          <w:rFonts w:ascii="Times New Roman" w:hAnsi="Times New Roman"/>
          <w:b/>
          <w:sz w:val="32"/>
          <w:szCs w:val="26"/>
        </w:rPr>
        <w:t>Ế HOẠCH</w:t>
      </w:r>
    </w:p>
    <w:p w:rsidR="00B52F74" w:rsidRDefault="00B52F74" w:rsidP="00504FCD">
      <w:pPr>
        <w:spacing w:before="120" w:after="120"/>
        <w:jc w:val="center"/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sz w:val="26"/>
          <w:szCs w:val="26"/>
        </w:rPr>
        <w:t xml:space="preserve"> SOẠN </w:t>
      </w:r>
      <w:r>
        <w:rPr>
          <w:rFonts w:ascii="Times New Roman" w:hAnsi="Times New Roman"/>
          <w:b/>
          <w:sz w:val="26"/>
          <w:szCs w:val="26"/>
        </w:rPr>
        <w:t xml:space="preserve">ĐỀ CƯƠNG </w:t>
      </w:r>
      <w:r w:rsidRPr="0091474C">
        <w:rPr>
          <w:rFonts w:ascii="Times New Roman" w:hAnsi="Times New Roman"/>
          <w:b/>
          <w:sz w:val="26"/>
          <w:szCs w:val="26"/>
        </w:rPr>
        <w:t>ÔN VÀ ĐÁP ÁN KỲ THI TỐT NGHIỆ</w:t>
      </w:r>
      <w:r>
        <w:rPr>
          <w:rFonts w:ascii="Times New Roman" w:hAnsi="Times New Roman"/>
          <w:b/>
          <w:sz w:val="26"/>
          <w:szCs w:val="26"/>
        </w:rPr>
        <w:t>P THÁNG 01/2016</w:t>
      </w:r>
    </w:p>
    <w:p w:rsidR="00B52F74" w:rsidRDefault="00B52F74" w:rsidP="00504FCD">
      <w:pPr>
        <w:spacing w:before="120" w:after="1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KHÓA 1 2CĐ –NL &amp; 13 TCCN</w:t>
      </w:r>
    </w:p>
    <w:p w:rsidR="00B52F74" w:rsidRPr="0091474C" w:rsidRDefault="00B52F74" w:rsidP="00504FCD">
      <w:pPr>
        <w:spacing w:before="120" w:after="120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pict>
          <v:roundrect id="Rounded Rectangle 3" o:spid="_x0000_s1026" style="position:absolute;margin-left:-9pt;margin-top:17.5pt;width:479.7pt;height:124.65pt;z-index:-25165824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" strokecolor="#f79646" strokeweight="2pt">
            <v:path arrowok="t"/>
          </v:roundrect>
        </w:pict>
      </w:r>
      <w:r>
        <w:rPr>
          <w:rFonts w:ascii="Times New Roman" w:hAnsi="Times New Roman"/>
          <w:b/>
          <w:sz w:val="26"/>
          <w:szCs w:val="26"/>
        </w:rPr>
        <w:t>I. THỜI HẠN:</w:t>
      </w:r>
    </w:p>
    <w:p w:rsidR="00B52F74" w:rsidRPr="0091474C" w:rsidRDefault="00B52F74" w:rsidP="00503F83">
      <w:pPr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i/>
          <w:sz w:val="26"/>
          <w:szCs w:val="26"/>
        </w:rPr>
        <w:t>Thời hạn nộp câu hỏi ôn</w:t>
      </w:r>
      <w:r w:rsidRPr="0091474C">
        <w:rPr>
          <w:rFonts w:ascii="Times New Roman" w:hAnsi="Times New Roman"/>
          <w:b/>
          <w:sz w:val="26"/>
          <w:szCs w:val="26"/>
        </w:rPr>
        <w:t>:  đế</w:t>
      </w:r>
      <w:r>
        <w:rPr>
          <w:rFonts w:ascii="Times New Roman" w:hAnsi="Times New Roman"/>
          <w:b/>
          <w:sz w:val="26"/>
          <w:szCs w:val="26"/>
        </w:rPr>
        <w:t xml:space="preserve">n 16h00 </w:t>
      </w:r>
      <w:r w:rsidRPr="0091474C">
        <w:rPr>
          <w:rFonts w:ascii="Times New Roman" w:hAnsi="Times New Roman"/>
          <w:b/>
          <w:sz w:val="26"/>
          <w:szCs w:val="26"/>
        </w:rPr>
        <w:t xml:space="preserve"> thứ</w:t>
      </w:r>
      <w:r>
        <w:rPr>
          <w:rFonts w:ascii="Times New Roman" w:hAnsi="Times New Roman"/>
          <w:b/>
          <w:sz w:val="26"/>
          <w:szCs w:val="26"/>
        </w:rPr>
        <w:t xml:space="preserve"> ba </w:t>
      </w:r>
      <w:r w:rsidRPr="0091474C">
        <w:rPr>
          <w:rFonts w:ascii="Times New Roman" w:hAnsi="Times New Roman"/>
          <w:b/>
          <w:sz w:val="26"/>
          <w:szCs w:val="26"/>
        </w:rPr>
        <w:t>ngày</w:t>
      </w:r>
      <w:r>
        <w:rPr>
          <w:rFonts w:ascii="Times New Roman" w:hAnsi="Times New Roman"/>
          <w:b/>
          <w:sz w:val="26"/>
          <w:szCs w:val="26"/>
        </w:rPr>
        <w:t xml:space="preserve"> 22 /   12 </w:t>
      </w:r>
      <w:r w:rsidRPr="0091474C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 xml:space="preserve">     </w:t>
      </w:r>
      <w:r w:rsidRPr="0091474C">
        <w:rPr>
          <w:rFonts w:ascii="Times New Roman" w:hAnsi="Times New Roman"/>
          <w:b/>
          <w:sz w:val="26"/>
          <w:szCs w:val="26"/>
        </w:rPr>
        <w:t>2015</w:t>
      </w:r>
    </w:p>
    <w:p w:rsidR="00B52F74" w:rsidRPr="0091474C" w:rsidRDefault="00B52F74" w:rsidP="00D91FAA">
      <w:pPr>
        <w:pStyle w:val="ListParagraph"/>
        <w:numPr>
          <w:ilvl w:val="0"/>
          <w:numId w:val="8"/>
        </w:numPr>
        <w:spacing w:before="120" w:line="276" w:lineRule="auto"/>
        <w:ind w:left="450"/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i/>
          <w:sz w:val="26"/>
          <w:szCs w:val="26"/>
        </w:rPr>
        <w:t>Hình thức</w:t>
      </w:r>
      <w:r w:rsidRPr="0091474C">
        <w:rPr>
          <w:rFonts w:ascii="Times New Roman" w:hAnsi="Times New Roman"/>
          <w:b/>
          <w:sz w:val="26"/>
          <w:szCs w:val="26"/>
        </w:rPr>
        <w:t xml:space="preserve"> : </w:t>
      </w:r>
      <w:r>
        <w:rPr>
          <w:rFonts w:ascii="Times New Roman" w:hAnsi="Times New Roman"/>
          <w:b/>
          <w:sz w:val="26"/>
          <w:szCs w:val="26"/>
        </w:rPr>
        <w:t>GV ra đề cương g</w:t>
      </w:r>
      <w:r w:rsidRPr="0091474C">
        <w:rPr>
          <w:rFonts w:ascii="Times New Roman" w:hAnsi="Times New Roman"/>
          <w:b/>
          <w:sz w:val="26"/>
          <w:szCs w:val="26"/>
        </w:rPr>
        <w:t xml:space="preserve">ồm </w:t>
      </w:r>
      <w:r>
        <w:rPr>
          <w:rFonts w:ascii="Times New Roman" w:hAnsi="Times New Roman"/>
          <w:b/>
          <w:sz w:val="26"/>
          <w:szCs w:val="26"/>
        </w:rPr>
        <w:t xml:space="preserve">5 </w:t>
      </w:r>
      <w:r w:rsidRPr="0091474C">
        <w:rPr>
          <w:rFonts w:ascii="Times New Roman" w:hAnsi="Times New Roman"/>
          <w:b/>
          <w:sz w:val="26"/>
          <w:szCs w:val="26"/>
        </w:rPr>
        <w:t>câu hỏi + đáp án</w:t>
      </w:r>
      <w:r>
        <w:rPr>
          <w:rFonts w:ascii="Times New Roman" w:hAnsi="Times New Roman"/>
          <w:b/>
          <w:sz w:val="26"/>
          <w:szCs w:val="26"/>
        </w:rPr>
        <w:t>, chi tiết .</w:t>
      </w:r>
      <w:r w:rsidRPr="0091474C">
        <w:rPr>
          <w:rFonts w:ascii="Times New Roman" w:hAnsi="Times New Roman"/>
          <w:b/>
          <w:sz w:val="26"/>
          <w:szCs w:val="26"/>
        </w:rPr>
        <w:t xml:space="preserve">  </w:t>
      </w:r>
    </w:p>
    <w:p w:rsidR="00B52F74" w:rsidRDefault="00B52F74" w:rsidP="00D123A9">
      <w:pPr>
        <w:ind w:left="450" w:firstLine="9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</w:t>
      </w:r>
      <w:r w:rsidRPr="0091474C">
        <w:rPr>
          <w:rFonts w:ascii="Times New Roman" w:hAnsi="Times New Roman"/>
          <w:b/>
          <w:sz w:val="26"/>
          <w:szCs w:val="26"/>
        </w:rPr>
        <w:t xml:space="preserve">+ File (word) gởi </w:t>
      </w:r>
      <w:r>
        <w:rPr>
          <w:rFonts w:ascii="Times New Roman" w:hAnsi="Times New Roman"/>
          <w:b/>
          <w:sz w:val="26"/>
          <w:szCs w:val="26"/>
        </w:rPr>
        <w:t xml:space="preserve"> qua  EGOV</w:t>
      </w:r>
    </w:p>
    <w:p w:rsidR="00B52F74" w:rsidRPr="0091474C" w:rsidRDefault="00B52F74" w:rsidP="00D123A9">
      <w:pPr>
        <w:ind w:left="450" w:firstLine="90"/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sz w:val="26"/>
          <w:szCs w:val="26"/>
        </w:rPr>
        <w:t xml:space="preserve">+ </w:t>
      </w:r>
      <w:r>
        <w:rPr>
          <w:rFonts w:ascii="Times New Roman" w:hAnsi="Times New Roman"/>
          <w:b/>
          <w:sz w:val="26"/>
          <w:szCs w:val="26"/>
        </w:rPr>
        <w:t>In ra giấy (có ký tên)</w:t>
      </w:r>
      <w:r w:rsidRPr="0091474C">
        <w:rPr>
          <w:rFonts w:ascii="Times New Roman" w:hAnsi="Times New Roman"/>
          <w:b/>
          <w:sz w:val="26"/>
          <w:szCs w:val="26"/>
        </w:rPr>
        <w:t>, niêm phong ( liên hệ</w:t>
      </w:r>
      <w:r>
        <w:rPr>
          <w:rFonts w:ascii="Times New Roman" w:hAnsi="Times New Roman"/>
          <w:b/>
          <w:sz w:val="26"/>
          <w:szCs w:val="26"/>
        </w:rPr>
        <w:t xml:space="preserve">   c.</w:t>
      </w:r>
      <w:r w:rsidRPr="0091474C">
        <w:rPr>
          <w:rFonts w:ascii="Times New Roman" w:hAnsi="Times New Roman"/>
          <w:b/>
          <w:sz w:val="26"/>
          <w:szCs w:val="26"/>
        </w:rPr>
        <w:t>Tuyết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91474C">
        <w:rPr>
          <w:rFonts w:ascii="Times New Roman" w:hAnsi="Times New Roman"/>
          <w:b/>
          <w:sz w:val="26"/>
          <w:szCs w:val="26"/>
        </w:rPr>
        <w:t>)</w:t>
      </w:r>
    </w:p>
    <w:p w:rsidR="00B52F74" w:rsidRPr="00504FCD" w:rsidRDefault="00B52F74" w:rsidP="00D91FAA">
      <w:pPr>
        <w:pStyle w:val="ListParagraph"/>
        <w:numPr>
          <w:ilvl w:val="0"/>
          <w:numId w:val="9"/>
        </w:numPr>
        <w:spacing w:before="120" w:line="276" w:lineRule="auto"/>
        <w:ind w:left="450"/>
        <w:rPr>
          <w:rFonts w:ascii="Times New Roman" w:hAnsi="Times New Roman"/>
          <w:b/>
          <w:sz w:val="26"/>
          <w:szCs w:val="26"/>
        </w:rPr>
      </w:pPr>
      <w:r w:rsidRPr="00504FCD">
        <w:rPr>
          <w:rFonts w:ascii="Times New Roman" w:hAnsi="Times New Roman"/>
          <w:b/>
          <w:i/>
          <w:sz w:val="26"/>
          <w:szCs w:val="26"/>
        </w:rPr>
        <w:t xml:space="preserve">Người nhận: </w:t>
      </w:r>
      <w:r>
        <w:rPr>
          <w:rFonts w:ascii="Times New Roman" w:hAnsi="Times New Roman"/>
          <w:b/>
          <w:i/>
          <w:sz w:val="26"/>
          <w:szCs w:val="26"/>
        </w:rPr>
        <w:t>Thầy Lê Quang liêm - Trưởng Ban Đề thi.</w:t>
      </w:r>
    </w:p>
    <w:p w:rsidR="00B52F74" w:rsidRPr="00504FCD" w:rsidRDefault="00B52F74" w:rsidP="00D91FAA">
      <w:pPr>
        <w:pStyle w:val="ListParagraph"/>
        <w:numPr>
          <w:ilvl w:val="0"/>
          <w:numId w:val="9"/>
        </w:numPr>
        <w:spacing w:before="120" w:line="276" w:lineRule="auto"/>
        <w:ind w:left="450"/>
        <w:rPr>
          <w:rFonts w:ascii="Times New Roman" w:hAnsi="Times New Roman"/>
          <w:b/>
          <w:sz w:val="26"/>
          <w:szCs w:val="26"/>
        </w:rPr>
      </w:pPr>
      <w:r w:rsidRPr="00504FCD">
        <w:rPr>
          <w:rFonts w:ascii="Times New Roman" w:hAnsi="Times New Roman"/>
          <w:b/>
          <w:sz w:val="26"/>
          <w:szCs w:val="26"/>
        </w:rPr>
        <w:t>Kế hoạch ôn tập : dựa vào kế hoạch của trường sẽ có kế hoạch cụ thể sau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B52F74" w:rsidRPr="0091474C" w:rsidRDefault="00B52F74" w:rsidP="003623C9">
      <w:pPr>
        <w:ind w:left="630"/>
        <w:rPr>
          <w:rFonts w:ascii="Times New Roman" w:hAnsi="Times New Roman"/>
          <w:b/>
          <w:sz w:val="26"/>
          <w:szCs w:val="26"/>
        </w:rPr>
      </w:pPr>
    </w:p>
    <w:p w:rsidR="00B52F74" w:rsidRDefault="00B52F74" w:rsidP="003623C9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II. PHÂN CÔNG</w:t>
      </w:r>
    </w:p>
    <w:p w:rsidR="00B52F74" w:rsidRPr="00D1355D" w:rsidRDefault="00B52F74" w:rsidP="00AE73D2">
      <w:pPr>
        <w:tabs>
          <w:tab w:val="left" w:pos="288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Pr="0091474C">
        <w:rPr>
          <w:rFonts w:ascii="Times New Roman" w:hAnsi="Times New Roman"/>
          <w:b/>
          <w:sz w:val="26"/>
          <w:szCs w:val="26"/>
        </w:rPr>
        <w:t>A. HỆ CAO ĐẲNG</w:t>
      </w:r>
      <w:r>
        <w:rPr>
          <w:rFonts w:ascii="Times New Roman" w:hAnsi="Times New Roman"/>
          <w:b/>
          <w:sz w:val="26"/>
          <w:szCs w:val="26"/>
        </w:rPr>
        <w:t xml:space="preserve">  KHÓA 12 CĐ :   </w:t>
      </w:r>
      <w:r w:rsidRPr="00504FCD">
        <w:rPr>
          <w:rFonts w:ascii="Times New Roman" w:hAnsi="Times New Roman"/>
          <w:sz w:val="26"/>
          <w:szCs w:val="26"/>
        </w:rPr>
        <w:t>4 học phần</w:t>
      </w:r>
      <w:r>
        <w:rPr>
          <w:rFonts w:ascii="Times New Roman" w:hAnsi="Times New Roman"/>
          <w:b/>
          <w:sz w:val="26"/>
          <w:szCs w:val="26"/>
        </w:rPr>
        <w:t xml:space="preserve"> .  </w:t>
      </w:r>
      <w:r w:rsidRPr="0091474C">
        <w:rPr>
          <w:rFonts w:ascii="Times New Roman" w:hAnsi="Times New Roman"/>
          <w:sz w:val="26"/>
          <w:szCs w:val="26"/>
        </w:rPr>
        <w:t>Số đề : 0</w:t>
      </w:r>
      <w:r>
        <w:rPr>
          <w:rFonts w:ascii="Times New Roman" w:hAnsi="Times New Roman"/>
          <w:sz w:val="26"/>
          <w:szCs w:val="26"/>
        </w:rPr>
        <w:t>2</w:t>
      </w:r>
    </w:p>
    <w:tbl>
      <w:tblPr>
        <w:tblW w:w="9328" w:type="dxa"/>
        <w:jc w:val="center"/>
        <w:tblInd w:w="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90"/>
        <w:gridCol w:w="1990"/>
        <w:gridCol w:w="2440"/>
        <w:gridCol w:w="1808"/>
      </w:tblGrid>
      <w:tr w:rsidR="00B52F74" w:rsidRPr="0091474C" w:rsidTr="00821348">
        <w:trPr>
          <w:jc w:val="center"/>
        </w:trPr>
        <w:tc>
          <w:tcPr>
            <w:tcW w:w="3090" w:type="dxa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990" w:type="dxa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2440" w:type="dxa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1808" w:type="dxa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B52F74" w:rsidRPr="0091474C" w:rsidTr="003D3FAE">
        <w:trPr>
          <w:trHeight w:val="554"/>
          <w:jc w:val="center"/>
        </w:trPr>
        <w:tc>
          <w:tcPr>
            <w:tcW w:w="3090" w:type="dxa"/>
            <w:vAlign w:val="center"/>
          </w:tcPr>
          <w:p w:rsidR="00B52F74" w:rsidRPr="004758BF" w:rsidRDefault="00B52F74" w:rsidP="00790109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1/. Nhiệt động</w:t>
            </w:r>
          </w:p>
        </w:tc>
        <w:tc>
          <w:tcPr>
            <w:tcW w:w="1990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Thiện 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Mỹ</w:t>
            </w:r>
          </w:p>
        </w:tc>
        <w:tc>
          <w:tcPr>
            <w:tcW w:w="2440" w:type="dxa"/>
            <w:vAlign w:val="center"/>
          </w:tcPr>
          <w:p w:rsidR="00B52F74" w:rsidRPr="004758BF" w:rsidRDefault="00B52F74" w:rsidP="004252DB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5 câu  hỏi và đáp á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1808" w:type="dxa"/>
            <w:vMerge w:val="restart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Đồng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Hiệp</w:t>
            </w:r>
          </w:p>
          <w:p w:rsidR="00B52F74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Thiện Mỹ</w:t>
            </w:r>
          </w:p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2F74" w:rsidRPr="0091474C" w:rsidTr="00821348">
        <w:trPr>
          <w:jc w:val="center"/>
        </w:trPr>
        <w:tc>
          <w:tcPr>
            <w:tcW w:w="3090" w:type="dxa"/>
            <w:vAlign w:val="center"/>
          </w:tcPr>
          <w:p w:rsidR="00B52F74" w:rsidRDefault="00B52F74" w:rsidP="004758BF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2/. Truyền nhiệt</w:t>
            </w:r>
          </w:p>
          <w:p w:rsidR="00B52F74" w:rsidRPr="004758BF" w:rsidRDefault="00B52F74" w:rsidP="004758BF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90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Đình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Khoa</w:t>
            </w:r>
          </w:p>
        </w:tc>
        <w:tc>
          <w:tcPr>
            <w:tcW w:w="2440" w:type="dxa"/>
            <w:vAlign w:val="center"/>
          </w:tcPr>
          <w:p w:rsidR="00B52F74" w:rsidRPr="004758BF" w:rsidRDefault="00B52F74" w:rsidP="004758BF">
            <w:pPr>
              <w:jc w:val="center"/>
            </w:pPr>
            <w:r w:rsidRPr="004758BF">
              <w:rPr>
                <w:rFonts w:ascii="Times New Roman" w:hAnsi="Times New Roman"/>
                <w:sz w:val="26"/>
                <w:szCs w:val="26"/>
              </w:rPr>
              <w:t>5câu  hỏi và đáp án</w:t>
            </w:r>
          </w:p>
        </w:tc>
        <w:tc>
          <w:tcPr>
            <w:tcW w:w="1808" w:type="dxa"/>
            <w:vMerge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2F74" w:rsidRPr="0091474C" w:rsidTr="00821348">
        <w:trPr>
          <w:jc w:val="center"/>
        </w:trPr>
        <w:tc>
          <w:tcPr>
            <w:tcW w:w="3090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3/. Trang bị Điện</w:t>
            </w:r>
          </w:p>
        </w:tc>
        <w:tc>
          <w:tcPr>
            <w:tcW w:w="1990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T.Thế Huân</w:t>
            </w:r>
          </w:p>
        </w:tc>
        <w:tc>
          <w:tcPr>
            <w:tcW w:w="2440" w:type="dxa"/>
            <w:vAlign w:val="center"/>
          </w:tcPr>
          <w:p w:rsidR="00B52F74" w:rsidRDefault="00B52F74" w:rsidP="0082134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B52F74" w:rsidRPr="004758BF" w:rsidRDefault="00B52F74" w:rsidP="00821348">
            <w:r w:rsidRPr="004758BF">
              <w:rPr>
                <w:rFonts w:ascii="Times New Roman" w:hAnsi="Times New Roman"/>
                <w:sz w:val="26"/>
                <w:szCs w:val="26"/>
              </w:rPr>
              <w:t>5 câu  hỏi và đáp án</w:t>
            </w:r>
          </w:p>
        </w:tc>
        <w:tc>
          <w:tcPr>
            <w:tcW w:w="1808" w:type="dxa"/>
            <w:vMerge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2F74" w:rsidRPr="0091474C" w:rsidTr="00DB31CE">
        <w:trPr>
          <w:trHeight w:val="600"/>
          <w:jc w:val="center"/>
        </w:trPr>
        <w:tc>
          <w:tcPr>
            <w:tcW w:w="3090" w:type="dxa"/>
            <w:vAlign w:val="center"/>
          </w:tcPr>
          <w:p w:rsidR="00B52F74" w:rsidRDefault="00B52F74" w:rsidP="004758BF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B52F74" w:rsidRPr="004758BF" w:rsidRDefault="00B52F74" w:rsidP="004758BF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4/. Điề</w:t>
            </w:r>
            <w:r>
              <w:rPr>
                <w:rFonts w:ascii="Times New Roman" w:hAnsi="Times New Roman"/>
                <w:sz w:val="26"/>
                <w:szCs w:val="26"/>
              </w:rPr>
              <w:t>u hòa không khí</w:t>
            </w:r>
          </w:p>
        </w:tc>
        <w:tc>
          <w:tcPr>
            <w:tcW w:w="1990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Đồng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Hiệp</w:t>
            </w:r>
          </w:p>
        </w:tc>
        <w:tc>
          <w:tcPr>
            <w:tcW w:w="2440" w:type="dxa"/>
            <w:vAlign w:val="center"/>
          </w:tcPr>
          <w:p w:rsidR="00B52F74" w:rsidRPr="00380DEE" w:rsidRDefault="00B52F74" w:rsidP="00380DEE">
            <w:pPr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5 câu  hỏi và đáp á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1808" w:type="dxa"/>
            <w:vMerge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52F74" w:rsidRPr="0091474C" w:rsidRDefault="00B52F74" w:rsidP="00503F83">
      <w:pPr>
        <w:spacing w:before="120"/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  <w:u w:val="single"/>
        </w:rPr>
        <w:t>Ghi chú:</w:t>
      </w:r>
      <w:r w:rsidRPr="0091474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- </w:t>
      </w:r>
      <w:r w:rsidRPr="0091474C">
        <w:rPr>
          <w:rFonts w:ascii="Times New Roman" w:hAnsi="Times New Roman"/>
          <w:sz w:val="26"/>
          <w:szCs w:val="26"/>
        </w:rPr>
        <w:t xml:space="preserve"> Nội dung ôn:  GV dựa vào  nội dung </w:t>
      </w:r>
      <w:r>
        <w:rPr>
          <w:rFonts w:ascii="Times New Roman" w:hAnsi="Times New Roman"/>
          <w:sz w:val="26"/>
          <w:szCs w:val="26"/>
        </w:rPr>
        <w:t>đề cương  khoa đã thông qua</w:t>
      </w:r>
      <w:r w:rsidRPr="0091474C">
        <w:rPr>
          <w:rFonts w:ascii="Times New Roman" w:hAnsi="Times New Roman"/>
          <w:sz w:val="26"/>
          <w:szCs w:val="26"/>
        </w:rPr>
        <w:t xml:space="preserve">. </w:t>
      </w:r>
      <w:r w:rsidRPr="0091474C">
        <w:rPr>
          <w:rFonts w:ascii="Times New Roman" w:hAnsi="Times New Roman"/>
          <w:sz w:val="26"/>
          <w:szCs w:val="26"/>
        </w:rPr>
        <w:tab/>
      </w:r>
    </w:p>
    <w:p w:rsidR="00B52F74" w:rsidRPr="0091474C" w:rsidRDefault="00B52F74" w:rsidP="003623C9">
      <w:pPr>
        <w:spacing w:before="1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Pr="0091474C">
        <w:rPr>
          <w:rFonts w:ascii="Times New Roman" w:hAnsi="Times New Roman"/>
          <w:b/>
          <w:sz w:val="26"/>
          <w:szCs w:val="26"/>
        </w:rPr>
        <w:t>B. HỆ TRUNG CẤP C</w:t>
      </w:r>
      <w:r>
        <w:rPr>
          <w:rFonts w:ascii="Times New Roman" w:hAnsi="Times New Roman"/>
          <w:b/>
          <w:sz w:val="26"/>
          <w:szCs w:val="26"/>
        </w:rPr>
        <w:t xml:space="preserve">HUYÊN </w:t>
      </w:r>
      <w:r w:rsidRPr="0091474C">
        <w:rPr>
          <w:rFonts w:ascii="Times New Roman" w:hAnsi="Times New Roman"/>
          <w:b/>
          <w:sz w:val="26"/>
          <w:szCs w:val="26"/>
        </w:rPr>
        <w:t>N</w:t>
      </w:r>
      <w:r>
        <w:rPr>
          <w:rFonts w:ascii="Times New Roman" w:hAnsi="Times New Roman"/>
          <w:b/>
          <w:sz w:val="26"/>
          <w:szCs w:val="26"/>
        </w:rPr>
        <w:t xml:space="preserve"> NGHIỆP  KHÓA 13TC</w:t>
      </w:r>
    </w:p>
    <w:p w:rsidR="00B52F74" w:rsidRPr="00FC062A" w:rsidRDefault="00B52F74" w:rsidP="00D91FAA">
      <w:pPr>
        <w:tabs>
          <w:tab w:val="left" w:pos="2880"/>
        </w:tabs>
        <w:spacing w:before="120"/>
        <w:rPr>
          <w:rFonts w:ascii="Times New Roman" w:hAnsi="Times New Roman"/>
          <w:b/>
          <w:sz w:val="26"/>
          <w:szCs w:val="26"/>
        </w:rPr>
      </w:pPr>
      <w:r w:rsidRPr="00FC062A">
        <w:rPr>
          <w:rFonts w:ascii="Times New Roman" w:hAnsi="Times New Roman"/>
          <w:b/>
          <w:sz w:val="26"/>
          <w:szCs w:val="26"/>
        </w:rPr>
        <w:t xml:space="preserve">  1/. Thực hành: Số đề : 02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75"/>
        <w:gridCol w:w="1771"/>
        <w:gridCol w:w="2106"/>
        <w:gridCol w:w="2042"/>
      </w:tblGrid>
      <w:tr w:rsidR="00B52F74" w:rsidRPr="0091474C" w:rsidTr="003F1C19">
        <w:trPr>
          <w:jc w:val="center"/>
        </w:trPr>
        <w:tc>
          <w:tcPr>
            <w:tcW w:w="3475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771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2106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2042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B52F74" w:rsidRPr="0091474C" w:rsidTr="003F1C19">
        <w:trPr>
          <w:trHeight w:val="907"/>
          <w:jc w:val="center"/>
        </w:trPr>
        <w:tc>
          <w:tcPr>
            <w:tcW w:w="3475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1771" w:type="dxa"/>
            <w:vAlign w:val="center"/>
          </w:tcPr>
          <w:p w:rsidR="00B52F74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 Xuân Thì</w:t>
            </w:r>
          </w:p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Phan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.Hòa</w:t>
            </w:r>
          </w:p>
        </w:tc>
        <w:tc>
          <w:tcPr>
            <w:tcW w:w="2106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Phan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.Hòa</w:t>
            </w:r>
          </w:p>
        </w:tc>
        <w:tc>
          <w:tcPr>
            <w:tcW w:w="2042" w:type="dxa"/>
            <w:vAlign w:val="center"/>
          </w:tcPr>
          <w:p w:rsidR="00B52F74" w:rsidRDefault="00B52F74" w:rsidP="00E94206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T. Xuân Thì </w:t>
            </w:r>
          </w:p>
          <w:p w:rsidR="00B52F74" w:rsidRPr="004758BF" w:rsidRDefault="00B52F74" w:rsidP="00E94206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 Thế .Huân</w:t>
            </w:r>
          </w:p>
        </w:tc>
      </w:tr>
    </w:tbl>
    <w:p w:rsidR="00B52F74" w:rsidRPr="00FC062A" w:rsidRDefault="00B52F74" w:rsidP="00D91FAA">
      <w:pPr>
        <w:tabs>
          <w:tab w:val="left" w:pos="2880"/>
        </w:tabs>
        <w:spacing w:before="120"/>
        <w:rPr>
          <w:rFonts w:ascii="Times New Roman" w:hAnsi="Times New Roman"/>
          <w:b/>
          <w:sz w:val="26"/>
          <w:szCs w:val="26"/>
        </w:rPr>
      </w:pPr>
      <w:r w:rsidRPr="00FC062A">
        <w:rPr>
          <w:rFonts w:ascii="Times New Roman" w:hAnsi="Times New Roman"/>
          <w:b/>
          <w:sz w:val="26"/>
          <w:szCs w:val="26"/>
        </w:rPr>
        <w:t xml:space="preserve">  2/. Lý thuyết tổng hợp</w:t>
      </w:r>
      <w:r w:rsidRPr="00FC062A">
        <w:rPr>
          <w:rFonts w:ascii="Times New Roman" w:hAnsi="Times New Roman"/>
          <w:b/>
          <w:sz w:val="26"/>
          <w:szCs w:val="26"/>
        </w:rPr>
        <w:tab/>
        <w:t>: Số đề : 02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75"/>
        <w:gridCol w:w="1827"/>
        <w:gridCol w:w="2160"/>
        <w:gridCol w:w="1979"/>
      </w:tblGrid>
      <w:tr w:rsidR="00B52F74" w:rsidRPr="0091474C" w:rsidTr="00227369">
        <w:trPr>
          <w:jc w:val="center"/>
        </w:trPr>
        <w:tc>
          <w:tcPr>
            <w:tcW w:w="3475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827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2160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1979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B52F74" w:rsidRPr="0091474C" w:rsidTr="00227369">
        <w:trPr>
          <w:jc w:val="center"/>
        </w:trPr>
        <w:tc>
          <w:tcPr>
            <w:tcW w:w="3475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1/. Kỹ thuật Lạnh cơ sở</w:t>
            </w:r>
          </w:p>
        </w:tc>
        <w:tc>
          <w:tcPr>
            <w:tcW w:w="1827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T. Anh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Hào</w:t>
            </w:r>
          </w:p>
        </w:tc>
        <w:tc>
          <w:tcPr>
            <w:tcW w:w="2160" w:type="dxa"/>
            <w:vAlign w:val="center"/>
          </w:tcPr>
          <w:p w:rsidR="00B52F74" w:rsidRPr="004758BF" w:rsidRDefault="00B52F74" w:rsidP="004758BF">
            <w:pPr>
              <w:jc w:val="center"/>
            </w:pPr>
            <w:r w:rsidRPr="004758BF">
              <w:rPr>
                <w:rFonts w:ascii="Times New Roman" w:hAnsi="Times New Roman"/>
                <w:sz w:val="26"/>
                <w:szCs w:val="26"/>
              </w:rPr>
              <w:t>5 câu  hỏi và đáp án</w:t>
            </w:r>
          </w:p>
        </w:tc>
        <w:tc>
          <w:tcPr>
            <w:tcW w:w="1979" w:type="dxa"/>
            <w:vMerge w:val="restart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52F74" w:rsidRDefault="00B52F74" w:rsidP="00E94206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T. Xuân Thì </w:t>
            </w:r>
          </w:p>
          <w:p w:rsidR="00B52F74" w:rsidRPr="004758BF" w:rsidRDefault="00B52F74" w:rsidP="00CE1982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B52F74" w:rsidRPr="004758BF" w:rsidRDefault="00B52F74" w:rsidP="00E94206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 Thế Huân</w:t>
            </w:r>
          </w:p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2F74" w:rsidRPr="0091474C" w:rsidTr="00227369">
        <w:trPr>
          <w:jc w:val="center"/>
        </w:trPr>
        <w:tc>
          <w:tcPr>
            <w:tcW w:w="3475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2/. Kỹ thuật Lạnh Gia dụng</w:t>
            </w:r>
          </w:p>
        </w:tc>
        <w:tc>
          <w:tcPr>
            <w:tcW w:w="1827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Xuân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Thì</w:t>
            </w:r>
          </w:p>
        </w:tc>
        <w:tc>
          <w:tcPr>
            <w:tcW w:w="2160" w:type="dxa"/>
            <w:vAlign w:val="center"/>
          </w:tcPr>
          <w:p w:rsidR="00B52F74" w:rsidRPr="004758BF" w:rsidRDefault="00B52F74" w:rsidP="004758BF">
            <w:pPr>
              <w:jc w:val="center"/>
            </w:pPr>
            <w:r w:rsidRPr="004758BF">
              <w:rPr>
                <w:rFonts w:ascii="Times New Roman" w:hAnsi="Times New Roman"/>
                <w:sz w:val="26"/>
                <w:szCs w:val="26"/>
              </w:rPr>
              <w:t>5 câu  hỏi và đáp án</w:t>
            </w:r>
          </w:p>
        </w:tc>
        <w:tc>
          <w:tcPr>
            <w:tcW w:w="1979" w:type="dxa"/>
            <w:vMerge/>
          </w:tcPr>
          <w:p w:rsidR="00B52F74" w:rsidRPr="004758BF" w:rsidRDefault="00B52F74" w:rsidP="004758BF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2F74" w:rsidRPr="0091474C" w:rsidTr="00227369">
        <w:trPr>
          <w:jc w:val="center"/>
        </w:trPr>
        <w:tc>
          <w:tcPr>
            <w:tcW w:w="3475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4758BF">
              <w:rPr>
                <w:rFonts w:ascii="Times New Roman" w:hAnsi="Times New Roman"/>
                <w:sz w:val="26"/>
                <w:szCs w:val="26"/>
              </w:rPr>
              <w:t>3/. Kỹ thuật Lạnh công nghiệp</w:t>
            </w:r>
          </w:p>
        </w:tc>
        <w:tc>
          <w:tcPr>
            <w:tcW w:w="1827" w:type="dxa"/>
            <w:vAlign w:val="center"/>
          </w:tcPr>
          <w:p w:rsidR="00B52F74" w:rsidRPr="004758BF" w:rsidRDefault="00B52F74" w:rsidP="004758BF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T. Phước </w:t>
            </w:r>
            <w:r w:rsidRPr="004758BF">
              <w:rPr>
                <w:rFonts w:ascii="Times New Roman" w:hAnsi="Times New Roman"/>
                <w:sz w:val="26"/>
                <w:szCs w:val="26"/>
              </w:rPr>
              <w:t>Quang</w:t>
            </w:r>
          </w:p>
        </w:tc>
        <w:tc>
          <w:tcPr>
            <w:tcW w:w="2160" w:type="dxa"/>
            <w:vAlign w:val="center"/>
          </w:tcPr>
          <w:p w:rsidR="00B52F74" w:rsidRPr="004758BF" w:rsidRDefault="00B52F74" w:rsidP="004758BF">
            <w:pPr>
              <w:jc w:val="center"/>
            </w:pPr>
            <w:r w:rsidRPr="004758BF">
              <w:rPr>
                <w:rFonts w:ascii="Times New Roman" w:hAnsi="Times New Roman"/>
                <w:sz w:val="26"/>
                <w:szCs w:val="26"/>
              </w:rPr>
              <w:t>5 câu  hỏi và đáp án</w:t>
            </w:r>
          </w:p>
        </w:tc>
        <w:tc>
          <w:tcPr>
            <w:tcW w:w="1979" w:type="dxa"/>
            <w:vMerge/>
          </w:tcPr>
          <w:p w:rsidR="00B52F74" w:rsidRPr="004758BF" w:rsidRDefault="00B52F74" w:rsidP="004758BF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52F74" w:rsidRDefault="00B52F74" w:rsidP="002865F8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 </w:t>
      </w:r>
      <w:r w:rsidRPr="0091474C">
        <w:rPr>
          <w:rFonts w:ascii="Times New Roman" w:hAnsi="Times New Roman"/>
          <w:sz w:val="26"/>
          <w:szCs w:val="26"/>
          <w:u w:val="single"/>
        </w:rPr>
        <w:t>Ghi chú:</w:t>
      </w:r>
      <w:r w:rsidRPr="0091474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- </w:t>
      </w:r>
      <w:r w:rsidRPr="0091474C">
        <w:rPr>
          <w:rFonts w:ascii="Times New Roman" w:hAnsi="Times New Roman"/>
          <w:sz w:val="26"/>
          <w:szCs w:val="26"/>
        </w:rPr>
        <w:t xml:space="preserve"> Nội dung ôn: GV dựa vào  nội dung </w:t>
      </w:r>
      <w:r>
        <w:rPr>
          <w:rFonts w:ascii="Times New Roman" w:hAnsi="Times New Roman"/>
          <w:sz w:val="26"/>
          <w:szCs w:val="26"/>
        </w:rPr>
        <w:t xml:space="preserve">đề cương  khoa đã thông qua. </w:t>
      </w:r>
      <w:r>
        <w:rPr>
          <w:rFonts w:ascii="Times New Roman" w:hAnsi="Times New Roman"/>
          <w:sz w:val="26"/>
          <w:szCs w:val="26"/>
        </w:rPr>
        <w:tab/>
      </w:r>
    </w:p>
    <w:p w:rsidR="00B52F74" w:rsidRPr="0091474C" w:rsidRDefault="00B52F74" w:rsidP="002865F8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</w:t>
      </w:r>
      <w:r w:rsidRPr="0091474C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</w:rPr>
        <w:t xml:space="preserve">…. 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Tháng..         </w:t>
      </w:r>
      <w:r w:rsidRPr="0091474C">
        <w:rPr>
          <w:rFonts w:ascii="Times New Roman" w:hAnsi="Times New Roman"/>
          <w:sz w:val="26"/>
          <w:szCs w:val="26"/>
        </w:rPr>
        <w:t>năm 2015</w:t>
      </w:r>
    </w:p>
    <w:p w:rsidR="00B52F74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</w:t>
      </w:r>
      <w:r w:rsidRPr="0091474C">
        <w:rPr>
          <w:rFonts w:ascii="Times New Roman" w:hAnsi="Times New Roman"/>
          <w:sz w:val="26"/>
          <w:szCs w:val="26"/>
        </w:rPr>
        <w:t xml:space="preserve">Trưởng </w:t>
      </w:r>
      <w:r>
        <w:rPr>
          <w:rFonts w:ascii="Times New Roman" w:hAnsi="Times New Roman"/>
          <w:sz w:val="26"/>
          <w:szCs w:val="26"/>
        </w:rPr>
        <w:t>Ban Đề thi</w:t>
      </w:r>
    </w:p>
    <w:p w:rsidR="00B52F74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B52F74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B52F74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</w:t>
      </w:r>
    </w:p>
    <w:p w:rsidR="00B52F74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</w:t>
      </w:r>
    </w:p>
    <w:p w:rsidR="00B52F74" w:rsidRPr="00B13AC6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Pr="00B13AC6">
        <w:rPr>
          <w:rFonts w:ascii="Times New Roman" w:hAnsi="Times New Roman"/>
          <w:b/>
          <w:sz w:val="26"/>
          <w:szCs w:val="26"/>
        </w:rPr>
        <w:t>Lê Quang Liêm</w:t>
      </w:r>
    </w:p>
    <w:p w:rsidR="00B52F74" w:rsidRDefault="00B52F74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B52F74" w:rsidRDefault="00B52F74" w:rsidP="00B46B8F">
      <w:pPr>
        <w:tabs>
          <w:tab w:val="center" w:pos="1800"/>
          <w:tab w:val="left" w:pos="6480"/>
        </w:tabs>
        <w:jc w:val="right"/>
        <w:rPr>
          <w:rFonts w:ascii="Times New Roman" w:hAnsi="Times New Roman"/>
          <w:sz w:val="26"/>
          <w:szCs w:val="26"/>
        </w:rPr>
      </w:pPr>
    </w:p>
    <w:p w:rsidR="00B52F74" w:rsidRDefault="00B52F74" w:rsidP="00B46B8F">
      <w:pPr>
        <w:tabs>
          <w:tab w:val="center" w:pos="1800"/>
          <w:tab w:val="left" w:pos="6480"/>
        </w:tabs>
        <w:jc w:val="right"/>
        <w:rPr>
          <w:rFonts w:ascii="Times New Roman" w:hAnsi="Times New Roman"/>
          <w:sz w:val="26"/>
          <w:szCs w:val="26"/>
        </w:rPr>
      </w:pPr>
    </w:p>
    <w:p w:rsidR="00B52F74" w:rsidRDefault="00B52F74" w:rsidP="00B46B8F">
      <w:pPr>
        <w:tabs>
          <w:tab w:val="center" w:pos="1800"/>
          <w:tab w:val="left" w:pos="6480"/>
        </w:tabs>
        <w:jc w:val="right"/>
        <w:rPr>
          <w:rFonts w:ascii="Times New Roman" w:hAnsi="Times New Roman"/>
          <w:sz w:val="26"/>
          <w:szCs w:val="26"/>
        </w:rPr>
      </w:pPr>
    </w:p>
    <w:sectPr w:rsidR="00B52F74" w:rsidSect="00960B90">
      <w:pgSz w:w="11907" w:h="16840" w:code="9"/>
      <w:pgMar w:top="284" w:right="1015" w:bottom="255" w:left="144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6C7"/>
    <w:multiLevelType w:val="hybridMultilevel"/>
    <w:tmpl w:val="47063CE6"/>
    <w:lvl w:ilvl="0" w:tplc="1F94B0EE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02EE0D56"/>
    <w:multiLevelType w:val="hybridMultilevel"/>
    <w:tmpl w:val="AC8E79E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C2630E"/>
    <w:multiLevelType w:val="hybridMultilevel"/>
    <w:tmpl w:val="A4864DF4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>
    <w:nsid w:val="0D7275A5"/>
    <w:multiLevelType w:val="hybridMultilevel"/>
    <w:tmpl w:val="5CEE6A48"/>
    <w:lvl w:ilvl="0" w:tplc="B502967A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FCC3D65"/>
    <w:multiLevelType w:val="hybridMultilevel"/>
    <w:tmpl w:val="A16E8ABC"/>
    <w:lvl w:ilvl="0" w:tplc="5588B53E">
      <w:start w:val="3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00A7DBB"/>
    <w:multiLevelType w:val="hybridMultilevel"/>
    <w:tmpl w:val="AF88A362"/>
    <w:lvl w:ilvl="0" w:tplc="9FAABDC8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5CACAD52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/>
      </w:rPr>
    </w:lvl>
    <w:lvl w:ilvl="2" w:tplc="040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9486870E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16212BA8"/>
    <w:multiLevelType w:val="hybridMultilevel"/>
    <w:tmpl w:val="10B0A54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18FC41BC"/>
    <w:multiLevelType w:val="hybridMultilevel"/>
    <w:tmpl w:val="486A5CD0"/>
    <w:lvl w:ilvl="0" w:tplc="5442033E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11A6594C">
      <w:start w:val="1"/>
      <w:numFmt w:val="decimal"/>
      <w:lvlText w:val="%2."/>
      <w:lvlJc w:val="left"/>
      <w:pPr>
        <w:ind w:left="18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C7C770B"/>
    <w:multiLevelType w:val="hybridMultilevel"/>
    <w:tmpl w:val="4F18D75A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99A406F"/>
    <w:multiLevelType w:val="hybridMultilevel"/>
    <w:tmpl w:val="51407D08"/>
    <w:lvl w:ilvl="0" w:tplc="04090005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0">
    <w:nsid w:val="2B6B5504"/>
    <w:multiLevelType w:val="hybridMultilevel"/>
    <w:tmpl w:val="238AEC26"/>
    <w:lvl w:ilvl="0" w:tplc="7D047AD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4B71810"/>
    <w:multiLevelType w:val="hybridMultilevel"/>
    <w:tmpl w:val="958802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AE2DF2"/>
    <w:multiLevelType w:val="hybridMultilevel"/>
    <w:tmpl w:val="FA063CC2"/>
    <w:lvl w:ilvl="0" w:tplc="2B6AF4EC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  <w:rPr>
        <w:rFonts w:cs="Times New Roman"/>
      </w:rPr>
    </w:lvl>
  </w:abstractNum>
  <w:abstractNum w:abstractNumId="13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4E94EDC"/>
    <w:multiLevelType w:val="hybridMultilevel"/>
    <w:tmpl w:val="202810EA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">
    <w:nsid w:val="59294A83"/>
    <w:multiLevelType w:val="hybridMultilevel"/>
    <w:tmpl w:val="352E8A3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B2158AE"/>
    <w:multiLevelType w:val="hybridMultilevel"/>
    <w:tmpl w:val="9FA04AD8"/>
    <w:lvl w:ilvl="0" w:tplc="040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60270FE5"/>
    <w:multiLevelType w:val="hybridMultilevel"/>
    <w:tmpl w:val="2BF25F38"/>
    <w:lvl w:ilvl="0" w:tplc="04090005">
      <w:start w:val="1"/>
      <w:numFmt w:val="bullet"/>
      <w:lvlText w:val="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8">
    <w:nsid w:val="61C87D92"/>
    <w:multiLevelType w:val="hybridMultilevel"/>
    <w:tmpl w:val="8E746EF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5943422"/>
    <w:multiLevelType w:val="hybridMultilevel"/>
    <w:tmpl w:val="18EC60FC"/>
    <w:lvl w:ilvl="0" w:tplc="4BAECB8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C25206D"/>
    <w:multiLevelType w:val="hybridMultilevel"/>
    <w:tmpl w:val="74E0514C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1">
    <w:nsid w:val="6C374204"/>
    <w:multiLevelType w:val="hybridMultilevel"/>
    <w:tmpl w:val="D902D0F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EFA2FF3"/>
    <w:multiLevelType w:val="hybridMultilevel"/>
    <w:tmpl w:val="55BA488C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3">
    <w:nsid w:val="716D22AF"/>
    <w:multiLevelType w:val="hybridMultilevel"/>
    <w:tmpl w:val="A4F4A9E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6D4CDE2">
      <w:start w:val="1"/>
      <w:numFmt w:val="decimal"/>
      <w:lvlText w:val="%2"/>
      <w:lvlJc w:val="left"/>
      <w:pPr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CC568B"/>
    <w:multiLevelType w:val="hybridMultilevel"/>
    <w:tmpl w:val="AF9CA5A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23"/>
  </w:num>
  <w:num w:numId="5">
    <w:abstractNumId w:val="17"/>
  </w:num>
  <w:num w:numId="6">
    <w:abstractNumId w:val="4"/>
  </w:num>
  <w:num w:numId="7">
    <w:abstractNumId w:val="9"/>
  </w:num>
  <w:num w:numId="8">
    <w:abstractNumId w:val="6"/>
  </w:num>
  <w:num w:numId="9">
    <w:abstractNumId w:val="20"/>
  </w:num>
  <w:num w:numId="10">
    <w:abstractNumId w:val="21"/>
  </w:num>
  <w:num w:numId="11">
    <w:abstractNumId w:val="2"/>
  </w:num>
  <w:num w:numId="12">
    <w:abstractNumId w:val="14"/>
  </w:num>
  <w:num w:numId="13">
    <w:abstractNumId w:val="22"/>
  </w:num>
  <w:num w:numId="14">
    <w:abstractNumId w:val="18"/>
  </w:num>
  <w:num w:numId="15">
    <w:abstractNumId w:val="24"/>
  </w:num>
  <w:num w:numId="16">
    <w:abstractNumId w:val="8"/>
  </w:num>
  <w:num w:numId="17">
    <w:abstractNumId w:val="11"/>
  </w:num>
  <w:num w:numId="18">
    <w:abstractNumId w:val="1"/>
  </w:num>
  <w:num w:numId="19">
    <w:abstractNumId w:val="15"/>
  </w:num>
  <w:num w:numId="20">
    <w:abstractNumId w:val="16"/>
  </w:num>
  <w:num w:numId="21">
    <w:abstractNumId w:val="19"/>
  </w:num>
  <w:num w:numId="22">
    <w:abstractNumId w:val="0"/>
  </w:num>
  <w:num w:numId="23">
    <w:abstractNumId w:val="3"/>
  </w:num>
  <w:num w:numId="24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25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4098"/>
    <w:rsid w:val="00020A5B"/>
    <w:rsid w:val="00032A3F"/>
    <w:rsid w:val="00047A3E"/>
    <w:rsid w:val="000A6FF8"/>
    <w:rsid w:val="000B1F8A"/>
    <w:rsid w:val="000C1006"/>
    <w:rsid w:val="000F2EE3"/>
    <w:rsid w:val="001045AF"/>
    <w:rsid w:val="001541E3"/>
    <w:rsid w:val="001774DE"/>
    <w:rsid w:val="001A5F80"/>
    <w:rsid w:val="001B413B"/>
    <w:rsid w:val="001B52A5"/>
    <w:rsid w:val="001C7A32"/>
    <w:rsid w:val="001D4A05"/>
    <w:rsid w:val="001F16BE"/>
    <w:rsid w:val="00203E07"/>
    <w:rsid w:val="002143EA"/>
    <w:rsid w:val="00227369"/>
    <w:rsid w:val="00227C5F"/>
    <w:rsid w:val="00237EE6"/>
    <w:rsid w:val="002433B7"/>
    <w:rsid w:val="00247095"/>
    <w:rsid w:val="00253532"/>
    <w:rsid w:val="002725CF"/>
    <w:rsid w:val="002762B2"/>
    <w:rsid w:val="002769EE"/>
    <w:rsid w:val="0028048F"/>
    <w:rsid w:val="00280688"/>
    <w:rsid w:val="002865F8"/>
    <w:rsid w:val="00290166"/>
    <w:rsid w:val="002937BD"/>
    <w:rsid w:val="002A3F99"/>
    <w:rsid w:val="002B2C3A"/>
    <w:rsid w:val="002B75BE"/>
    <w:rsid w:val="003164B7"/>
    <w:rsid w:val="003623C9"/>
    <w:rsid w:val="00363202"/>
    <w:rsid w:val="00380DEE"/>
    <w:rsid w:val="003A2FAF"/>
    <w:rsid w:val="003C2634"/>
    <w:rsid w:val="003D3FAE"/>
    <w:rsid w:val="003F1C19"/>
    <w:rsid w:val="004252DB"/>
    <w:rsid w:val="004758BF"/>
    <w:rsid w:val="00476986"/>
    <w:rsid w:val="00485AAA"/>
    <w:rsid w:val="00486DD4"/>
    <w:rsid w:val="004B1714"/>
    <w:rsid w:val="004F3680"/>
    <w:rsid w:val="004F3AA1"/>
    <w:rsid w:val="00503F83"/>
    <w:rsid w:val="00504FCD"/>
    <w:rsid w:val="00515479"/>
    <w:rsid w:val="00534C28"/>
    <w:rsid w:val="00535CC6"/>
    <w:rsid w:val="00564C0F"/>
    <w:rsid w:val="005662D9"/>
    <w:rsid w:val="00566612"/>
    <w:rsid w:val="0059059B"/>
    <w:rsid w:val="00592233"/>
    <w:rsid w:val="005C3C3F"/>
    <w:rsid w:val="0060183A"/>
    <w:rsid w:val="006136D2"/>
    <w:rsid w:val="00697CE8"/>
    <w:rsid w:val="006B5E42"/>
    <w:rsid w:val="006F33AB"/>
    <w:rsid w:val="00724B94"/>
    <w:rsid w:val="00757B79"/>
    <w:rsid w:val="00757BDF"/>
    <w:rsid w:val="007655E7"/>
    <w:rsid w:val="0078584E"/>
    <w:rsid w:val="0078798F"/>
    <w:rsid w:val="00790109"/>
    <w:rsid w:val="007A3918"/>
    <w:rsid w:val="007F6E62"/>
    <w:rsid w:val="00817195"/>
    <w:rsid w:val="00821348"/>
    <w:rsid w:val="00845195"/>
    <w:rsid w:val="008563A2"/>
    <w:rsid w:val="008973AB"/>
    <w:rsid w:val="008D5FD2"/>
    <w:rsid w:val="008D70DB"/>
    <w:rsid w:val="008E6321"/>
    <w:rsid w:val="0091474C"/>
    <w:rsid w:val="0093319A"/>
    <w:rsid w:val="00935B72"/>
    <w:rsid w:val="0094394B"/>
    <w:rsid w:val="00944F9D"/>
    <w:rsid w:val="00960B90"/>
    <w:rsid w:val="009757A8"/>
    <w:rsid w:val="00994439"/>
    <w:rsid w:val="009B019D"/>
    <w:rsid w:val="009B1F3A"/>
    <w:rsid w:val="009B7B3D"/>
    <w:rsid w:val="009C77AC"/>
    <w:rsid w:val="009D444A"/>
    <w:rsid w:val="009E3D08"/>
    <w:rsid w:val="00A107F5"/>
    <w:rsid w:val="00A116BD"/>
    <w:rsid w:val="00A1658B"/>
    <w:rsid w:val="00A51DB1"/>
    <w:rsid w:val="00A7331F"/>
    <w:rsid w:val="00A862CD"/>
    <w:rsid w:val="00AA09BE"/>
    <w:rsid w:val="00AE73D2"/>
    <w:rsid w:val="00B13AC6"/>
    <w:rsid w:val="00B35140"/>
    <w:rsid w:val="00B46B8F"/>
    <w:rsid w:val="00B52F74"/>
    <w:rsid w:val="00B62822"/>
    <w:rsid w:val="00B6595E"/>
    <w:rsid w:val="00B769A4"/>
    <w:rsid w:val="00B82C29"/>
    <w:rsid w:val="00B82DDE"/>
    <w:rsid w:val="00BA0CD7"/>
    <w:rsid w:val="00BB304D"/>
    <w:rsid w:val="00BC0ACE"/>
    <w:rsid w:val="00BE377D"/>
    <w:rsid w:val="00BF0F3B"/>
    <w:rsid w:val="00C12A07"/>
    <w:rsid w:val="00C17E32"/>
    <w:rsid w:val="00C21088"/>
    <w:rsid w:val="00C829C6"/>
    <w:rsid w:val="00CB46FC"/>
    <w:rsid w:val="00CB4B9D"/>
    <w:rsid w:val="00CB68BB"/>
    <w:rsid w:val="00CB752F"/>
    <w:rsid w:val="00CE1982"/>
    <w:rsid w:val="00D12192"/>
    <w:rsid w:val="00D123A9"/>
    <w:rsid w:val="00D1355D"/>
    <w:rsid w:val="00D81648"/>
    <w:rsid w:val="00D85741"/>
    <w:rsid w:val="00D87C14"/>
    <w:rsid w:val="00D91FAA"/>
    <w:rsid w:val="00DB2BAE"/>
    <w:rsid w:val="00DB31CE"/>
    <w:rsid w:val="00DC2CAD"/>
    <w:rsid w:val="00DE5E74"/>
    <w:rsid w:val="00DE6114"/>
    <w:rsid w:val="00E61EE7"/>
    <w:rsid w:val="00E65C8A"/>
    <w:rsid w:val="00E94206"/>
    <w:rsid w:val="00EB2E08"/>
    <w:rsid w:val="00ED3F61"/>
    <w:rsid w:val="00EF1713"/>
    <w:rsid w:val="00F3665A"/>
    <w:rsid w:val="00F50C89"/>
    <w:rsid w:val="00F544CF"/>
    <w:rsid w:val="00F74497"/>
    <w:rsid w:val="00F849D4"/>
    <w:rsid w:val="00F97682"/>
    <w:rsid w:val="00FA351A"/>
    <w:rsid w:val="00FB4C7E"/>
    <w:rsid w:val="00FC062A"/>
    <w:rsid w:val="00FD1D8A"/>
    <w:rsid w:val="00FF4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rPr>
      <w:rFonts w:ascii="VNI-Times" w:eastAsia="Times New Roman" w:hAnsi="VNI-Times"/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B304D"/>
    <w:pPr>
      <w:ind w:left="720"/>
      <w:contextualSpacing/>
    </w:pPr>
  </w:style>
  <w:style w:type="table" w:styleId="TableGrid">
    <w:name w:val="Table Grid"/>
    <w:basedOn w:val="TableNormal"/>
    <w:uiPriority w:val="99"/>
    <w:rsid w:val="003623C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292</Words>
  <Characters>1666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</dc:title>
  <dc:subject/>
  <dc:creator>donghiep</dc:creator>
  <cp:keywords/>
  <dc:description/>
  <cp:lastModifiedBy>Admin</cp:lastModifiedBy>
  <cp:revision>2</cp:revision>
  <cp:lastPrinted>2008-07-30T18:26:00Z</cp:lastPrinted>
  <dcterms:created xsi:type="dcterms:W3CDTF">2008-07-30T20:07:00Z</dcterms:created>
  <dcterms:modified xsi:type="dcterms:W3CDTF">2008-07-30T20:07:00Z</dcterms:modified>
</cp:coreProperties>
</file>